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6347D4" w:rsidRDefault="00C139A2" w:rsidP="00C139A2">
      <w:pPr>
        <w:jc w:val="center"/>
      </w:pPr>
      <w:r w:rsidRPr="00B21F90">
        <w:t xml:space="preserve">для закупки № </w:t>
      </w:r>
      <w:r w:rsidR="006347D4">
        <w:t>0318300008824000500</w:t>
      </w:r>
      <w:r w:rsidR="00B21F90" w:rsidRPr="00B21F90">
        <w:rPr>
          <w:lang w:val="en-US"/>
        </w:rPr>
        <w:t xml:space="preserve"> </w:t>
      </w:r>
      <w:r w:rsidR="006347D4">
        <w:t xml:space="preserve"> </w:t>
      </w:r>
      <w:bookmarkStart w:id="0" w:name="_GoBack"/>
      <w:bookmarkEnd w:id="0"/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6347D4" w:rsidP="009B41EA">
            <w:r>
              <w:t>0318300008824000500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Ремонт автомобильной дороги по ул. Таманской  от ул. Урицкого до ул. Герцена в г. Темрюке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6347D4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Тютюник</w:t>
            </w:r>
            <w:proofErr w:type="spellEnd"/>
            <w:r w:rsidRPr="00E11939">
              <w:t> Татьяна Александровна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861 48-5-48-78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 xml:space="preserve">ния Анатольевна. Внимание! </w:t>
            </w:r>
            <w:proofErr w:type="gramStart"/>
            <w:r w:rsidRPr="00E11939">
              <w:t>За нарушение требов</w:t>
            </w:r>
            <w:r w:rsidRPr="00E11939">
              <w:t>а</w:t>
            </w:r>
            <w:r w:rsidRPr="00E11939">
              <w:lastRenderedPageBreak/>
              <w:t>ний антимонопольного законодательства Российской Федерации о запрете участия в ограничивающих ко</w:t>
            </w:r>
            <w:r w:rsidRPr="00E11939">
              <w:t>н</w:t>
            </w:r>
            <w:r w:rsidRPr="00E11939">
              <w:t>куренцию соглашениях, осуществления ограничив</w:t>
            </w:r>
            <w:r w:rsidRPr="00E11939">
              <w:t>а</w:t>
            </w:r>
            <w:r w:rsidRPr="00E11939">
              <w:t>ющих конкуренцию согласованных действий пред</w:t>
            </w:r>
            <w:r w:rsidRPr="00E11939">
              <w:t>у</w:t>
            </w:r>
            <w:r w:rsidRPr="00E11939">
              <w:t>смотрена ответственность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02.08.2024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05.08.2024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7 172 569.98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243235203800023520100100720014211244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7 172 569.98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08.10.2024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6347D4" w:rsidRDefault="00B02D42" w:rsidP="009B41EA">
            <w:r w:rsidRPr="006347D4">
              <w:t>03651101</w:t>
            </w:r>
            <w:r w:rsidR="007F6DF4" w:rsidRPr="006347D4">
              <w:t>:Российская Федерация/Муниципальные о</w:t>
            </w:r>
            <w:r w:rsidR="007F6DF4" w:rsidRPr="006347D4">
              <w:t>б</w:t>
            </w:r>
            <w:r w:rsidR="007F6DF4" w:rsidRPr="006347D4">
              <w:t>разования Краснодарского края/Муниципальные ра</w:t>
            </w:r>
            <w:r w:rsidR="007F6DF4" w:rsidRPr="006347D4">
              <w:t>й</w:t>
            </w:r>
            <w:r w:rsidR="007F6DF4" w:rsidRPr="006347D4">
              <w:t>оны Краснодарского края/Темрюкский муниципал</w:t>
            </w:r>
            <w:r w:rsidR="007F6DF4" w:rsidRPr="006347D4">
              <w:t>ь</w:t>
            </w:r>
            <w:r w:rsidR="007F6DF4" w:rsidRPr="006347D4">
              <w:t>ный район/Городские поселения Темрюкского мун</w:t>
            </w:r>
            <w:r w:rsidR="007F6DF4" w:rsidRPr="006347D4">
              <w:t>и</w:t>
            </w:r>
            <w:r w:rsidR="007F6DF4" w:rsidRPr="006347D4">
              <w:t>ципального района/</w:t>
            </w:r>
            <w:proofErr w:type="gramStart"/>
            <w:r w:rsidR="007F6DF4" w:rsidRPr="006347D4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7 172 569,98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lastRenderedPageBreak/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7 172 569,98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08"/>
        <w:gridCol w:w="4861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</w:t>
            </w:r>
            <w:r w:rsidRPr="000E72C0">
              <w:t>о</w:t>
            </w:r>
            <w:r w:rsidRPr="000E72C0">
              <w:t>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t>РФ, Краснодарский край, Темрюкский район, г. Темрюк,  автомобильная дорога по ул. Т</w:t>
            </w:r>
            <w:r w:rsidRPr="000E72C0">
              <w:t>а</w:t>
            </w:r>
            <w:r w:rsidRPr="000E72C0">
              <w:t>манской  от ул. Урицкого до ул. Герцена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</w:t>
            </w:r>
            <w:r w:rsidRPr="00D202E3">
              <w:rPr>
                <w:bCs/>
              </w:rPr>
              <w:t>н</w:t>
            </w:r>
            <w:r w:rsidRPr="00D202E3">
              <w:rPr>
                <w:bCs/>
              </w:rPr>
              <w:t>него отказа от исполнения контракта в с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B95389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B95389" w:rsidRDefault="00B95389" w:rsidP="00011DF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B95389" w:rsidRPr="0034558D" w:rsidRDefault="00B95389" w:rsidP="00011DF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95389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B95389" w:rsidRPr="009D67BB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B95389" w:rsidRDefault="00B95389" w:rsidP="00011DF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B9538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95389" w:rsidRPr="004E641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95389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0E7A15" w:rsidRDefault="00B95389" w:rsidP="00011DF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B95389" w:rsidRDefault="00B95389" w:rsidP="00011DF0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</w:tr>
      <w:tr w:rsidR="00B95389" w:rsidRPr="00407935" w:rsidTr="008227D0">
        <w:tc>
          <w:tcPr>
            <w:tcW w:w="367" w:type="pct"/>
            <w:vAlign w:val="center"/>
          </w:tcPr>
          <w:p w:rsidR="00B95389" w:rsidRPr="004E3E12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мобильной дороги по ул. Таманской  от ул. Урицкого до ул. Герцена в г. Темрюке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B95389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7172569.98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7172569.98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7 172 569,98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2.Требования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3.Единые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BD6F77" w:rsidRDefault="00BD6F77" w:rsidP="009B41EA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71 725.70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lastRenderedPageBreak/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lastRenderedPageBreak/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6347D4">
              <w:t>ЮЖНОЕ</w:t>
            </w:r>
            <w:proofErr w:type="gramEnd"/>
            <w:r w:rsidRPr="006347D4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lastRenderedPageBreak/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71 725.70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6347D4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6347D4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47D4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8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cp:lastPrinted>2024-07-26T08:59:00Z</cp:lastPrinted>
  <dcterms:created xsi:type="dcterms:W3CDTF">2024-07-26T08:59:00Z</dcterms:created>
  <dcterms:modified xsi:type="dcterms:W3CDTF">2024-07-26T08:59:00Z</dcterms:modified>
</cp:coreProperties>
</file>